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46ED" w:rsidRDefault="008046ED">
      <w:pPr>
        <w:rPr>
          <w:b/>
          <w:sz w:val="28"/>
          <w:szCs w:val="28"/>
        </w:rPr>
      </w:pPr>
      <w:r w:rsidRPr="008B645F">
        <w:rPr>
          <w:rFonts w:hint="eastAsia"/>
          <w:b/>
          <w:sz w:val="28"/>
          <w:szCs w:val="28"/>
        </w:rPr>
        <w:t>附件</w:t>
      </w:r>
      <w:r>
        <w:rPr>
          <w:b/>
          <w:sz w:val="28"/>
          <w:szCs w:val="28"/>
        </w:rPr>
        <w:t>6</w:t>
      </w:r>
    </w:p>
    <w:p w:rsidR="008046ED" w:rsidRPr="00CC77D3" w:rsidRDefault="008046ED" w:rsidP="008B645F">
      <w:pPr>
        <w:jc w:val="center"/>
        <w:rPr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2013</w:t>
      </w:r>
      <w:r w:rsidRPr="00CC77D3">
        <w:rPr>
          <w:rFonts w:ascii="Times New Roman" w:hAnsi="Times New Roman"/>
          <w:b/>
          <w:sz w:val="36"/>
          <w:szCs w:val="36"/>
        </w:rPr>
        <w:t>—201</w:t>
      </w:r>
      <w:r>
        <w:rPr>
          <w:rFonts w:ascii="Times New Roman" w:hAnsi="Times New Roman"/>
          <w:b/>
          <w:sz w:val="36"/>
          <w:szCs w:val="36"/>
        </w:rPr>
        <w:t>4</w:t>
      </w:r>
      <w:r w:rsidRPr="00CC77D3">
        <w:rPr>
          <w:rFonts w:hint="eastAsia"/>
          <w:b/>
          <w:sz w:val="36"/>
          <w:szCs w:val="36"/>
        </w:rPr>
        <w:t>年度汽车维修诚信企业基本情况表</w:t>
      </w:r>
    </w:p>
    <w:p w:rsidR="008046ED" w:rsidRPr="008B645F" w:rsidRDefault="008046ED" w:rsidP="008B645F">
      <w:pPr>
        <w:rPr>
          <w:b/>
          <w:szCs w:val="21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384"/>
        <w:gridCol w:w="39"/>
        <w:gridCol w:w="260"/>
        <w:gridCol w:w="1163"/>
        <w:gridCol w:w="144"/>
        <w:gridCol w:w="1279"/>
        <w:gridCol w:w="328"/>
        <w:gridCol w:w="384"/>
        <w:gridCol w:w="230"/>
        <w:gridCol w:w="481"/>
        <w:gridCol w:w="512"/>
        <w:gridCol w:w="141"/>
        <w:gridCol w:w="770"/>
        <w:gridCol w:w="364"/>
        <w:gridCol w:w="426"/>
        <w:gridCol w:w="708"/>
        <w:gridCol w:w="1349"/>
      </w:tblGrid>
      <w:tr w:rsidR="008046ED" w:rsidRPr="0008373A" w:rsidTr="0008373A">
        <w:tc>
          <w:tcPr>
            <w:tcW w:w="1384" w:type="dxa"/>
          </w:tcPr>
          <w:p w:rsidR="008046ED" w:rsidRPr="008C1C79" w:rsidRDefault="008046ED" w:rsidP="004702B7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企业名称</w:t>
            </w:r>
          </w:p>
        </w:tc>
        <w:tc>
          <w:tcPr>
            <w:tcW w:w="4820" w:type="dxa"/>
            <w:gridSpan w:val="10"/>
          </w:tcPr>
          <w:p w:rsidR="008046ED" w:rsidRPr="008C1C79" w:rsidRDefault="008046ED" w:rsidP="004702B7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</w:p>
        </w:tc>
        <w:tc>
          <w:tcPr>
            <w:tcW w:w="1701" w:type="dxa"/>
            <w:gridSpan w:val="4"/>
          </w:tcPr>
          <w:p w:rsidR="008046ED" w:rsidRPr="008C1C79" w:rsidRDefault="008046ED" w:rsidP="004702B7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法定代表人</w:t>
            </w:r>
          </w:p>
        </w:tc>
        <w:tc>
          <w:tcPr>
            <w:tcW w:w="2057" w:type="dxa"/>
            <w:gridSpan w:val="2"/>
          </w:tcPr>
          <w:p w:rsidR="008046ED" w:rsidRPr="008C1C79" w:rsidRDefault="008046ED" w:rsidP="004702B7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</w:p>
        </w:tc>
      </w:tr>
      <w:tr w:rsidR="008046ED" w:rsidRPr="0008373A" w:rsidTr="0008373A">
        <w:tc>
          <w:tcPr>
            <w:tcW w:w="1384" w:type="dxa"/>
          </w:tcPr>
          <w:p w:rsidR="008046ED" w:rsidRPr="008C1C79" w:rsidRDefault="008046ED" w:rsidP="004702B7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企业地址</w:t>
            </w:r>
          </w:p>
        </w:tc>
        <w:tc>
          <w:tcPr>
            <w:tcW w:w="4820" w:type="dxa"/>
            <w:gridSpan w:val="10"/>
          </w:tcPr>
          <w:p w:rsidR="008046ED" w:rsidRPr="008C1C79" w:rsidRDefault="008046ED" w:rsidP="004702B7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  <w:tc>
          <w:tcPr>
            <w:tcW w:w="1701" w:type="dxa"/>
            <w:gridSpan w:val="4"/>
          </w:tcPr>
          <w:p w:rsidR="008046ED" w:rsidRPr="008C1C79" w:rsidRDefault="008046ED" w:rsidP="004702B7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邮政编码</w:t>
            </w:r>
          </w:p>
        </w:tc>
        <w:tc>
          <w:tcPr>
            <w:tcW w:w="2057" w:type="dxa"/>
            <w:gridSpan w:val="2"/>
          </w:tcPr>
          <w:p w:rsidR="008046ED" w:rsidRPr="008C1C79" w:rsidRDefault="008046ED" w:rsidP="004702B7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</w:tr>
      <w:tr w:rsidR="008046ED" w:rsidRPr="0008373A" w:rsidTr="0008373A">
        <w:tc>
          <w:tcPr>
            <w:tcW w:w="1384" w:type="dxa"/>
          </w:tcPr>
          <w:p w:rsidR="008046ED" w:rsidRPr="008C1C79" w:rsidRDefault="008046ED" w:rsidP="004702B7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联系人</w:t>
            </w:r>
          </w:p>
        </w:tc>
        <w:tc>
          <w:tcPr>
            <w:tcW w:w="1606" w:type="dxa"/>
            <w:gridSpan w:val="4"/>
          </w:tcPr>
          <w:p w:rsidR="008046ED" w:rsidRPr="008C1C79" w:rsidRDefault="008046ED" w:rsidP="004702B7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  <w:tc>
          <w:tcPr>
            <w:tcW w:w="1607" w:type="dxa"/>
            <w:gridSpan w:val="2"/>
          </w:tcPr>
          <w:p w:rsidR="008046ED" w:rsidRPr="008C1C79" w:rsidRDefault="008046ED" w:rsidP="004702B7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联系电话</w:t>
            </w:r>
          </w:p>
        </w:tc>
        <w:tc>
          <w:tcPr>
            <w:tcW w:w="1607" w:type="dxa"/>
            <w:gridSpan w:val="4"/>
          </w:tcPr>
          <w:p w:rsidR="008046ED" w:rsidRPr="008C1C79" w:rsidRDefault="008046ED" w:rsidP="004702B7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  <w:tc>
          <w:tcPr>
            <w:tcW w:w="1701" w:type="dxa"/>
            <w:gridSpan w:val="4"/>
          </w:tcPr>
          <w:p w:rsidR="008046ED" w:rsidRPr="008C1C79" w:rsidRDefault="008046ED" w:rsidP="004702B7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客服电话</w:t>
            </w:r>
          </w:p>
        </w:tc>
        <w:tc>
          <w:tcPr>
            <w:tcW w:w="2057" w:type="dxa"/>
            <w:gridSpan w:val="2"/>
          </w:tcPr>
          <w:p w:rsidR="008046ED" w:rsidRPr="008C1C79" w:rsidRDefault="008046ED" w:rsidP="004702B7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</w:tr>
      <w:tr w:rsidR="008046ED" w:rsidRPr="0008373A" w:rsidTr="0008373A">
        <w:tc>
          <w:tcPr>
            <w:tcW w:w="1384" w:type="dxa"/>
          </w:tcPr>
          <w:p w:rsidR="008046ED" w:rsidRPr="008C1C79" w:rsidRDefault="008046ED" w:rsidP="004702B7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企业网址</w:t>
            </w:r>
          </w:p>
        </w:tc>
        <w:tc>
          <w:tcPr>
            <w:tcW w:w="3213" w:type="dxa"/>
            <w:gridSpan w:val="6"/>
          </w:tcPr>
          <w:p w:rsidR="008046ED" w:rsidRPr="008C1C79" w:rsidRDefault="008046ED" w:rsidP="004702B7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  <w:tc>
          <w:tcPr>
            <w:tcW w:w="1607" w:type="dxa"/>
            <w:gridSpan w:val="4"/>
          </w:tcPr>
          <w:p w:rsidR="008046ED" w:rsidRPr="008C1C79" w:rsidRDefault="008046ED" w:rsidP="004702B7">
            <w:pPr>
              <w:adjustRightInd w:val="0"/>
              <w:snapToGrid w:val="0"/>
              <w:spacing w:beforeLines="50" w:afterLines="50"/>
              <w:jc w:val="center"/>
              <w:rPr>
                <w:rFonts w:ascii="Times New Roman" w:hAnsi="Times New Roman"/>
                <w:szCs w:val="21"/>
              </w:rPr>
            </w:pPr>
            <w:r w:rsidRPr="008C1C79">
              <w:rPr>
                <w:rFonts w:ascii="Times New Roman" w:hAnsi="Times New Roman"/>
                <w:szCs w:val="21"/>
              </w:rPr>
              <w:t>E-mail</w:t>
            </w:r>
          </w:p>
        </w:tc>
        <w:tc>
          <w:tcPr>
            <w:tcW w:w="3758" w:type="dxa"/>
            <w:gridSpan w:val="6"/>
          </w:tcPr>
          <w:p w:rsidR="008046ED" w:rsidRPr="008C1C79" w:rsidRDefault="008046ED" w:rsidP="004702B7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</w:tr>
      <w:tr w:rsidR="008046ED" w:rsidRPr="0008373A" w:rsidTr="000E649E">
        <w:trPr>
          <w:trHeight w:val="300"/>
        </w:trPr>
        <w:tc>
          <w:tcPr>
            <w:tcW w:w="9962" w:type="dxa"/>
            <w:gridSpan w:val="17"/>
          </w:tcPr>
          <w:p w:rsidR="008046ED" w:rsidRPr="008C1C79" w:rsidRDefault="008046ED" w:rsidP="001128A0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szCs w:val="21"/>
              </w:rPr>
              <w:t>2005</w:t>
            </w:r>
            <w:r w:rsidRPr="008C1C79">
              <w:rPr>
                <w:rFonts w:hint="eastAsia"/>
                <w:szCs w:val="21"/>
              </w:rPr>
              <w:t>年以来企业曾用名</w:t>
            </w:r>
          </w:p>
        </w:tc>
      </w:tr>
      <w:tr w:rsidR="008046ED" w:rsidRPr="0008373A" w:rsidTr="001128A0">
        <w:trPr>
          <w:trHeight w:val="300"/>
        </w:trPr>
        <w:tc>
          <w:tcPr>
            <w:tcW w:w="1683" w:type="dxa"/>
            <w:gridSpan w:val="3"/>
          </w:tcPr>
          <w:p w:rsidR="008046ED" w:rsidRPr="008C1C79" w:rsidRDefault="008046ED" w:rsidP="001128A0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年份</w:t>
            </w:r>
          </w:p>
        </w:tc>
        <w:tc>
          <w:tcPr>
            <w:tcW w:w="8279" w:type="dxa"/>
            <w:gridSpan w:val="14"/>
          </w:tcPr>
          <w:p w:rsidR="008046ED" w:rsidRPr="008C1C79" w:rsidRDefault="008046ED" w:rsidP="001128A0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名称</w:t>
            </w:r>
          </w:p>
        </w:tc>
      </w:tr>
      <w:tr w:rsidR="008046ED" w:rsidRPr="0008373A" w:rsidTr="001128A0">
        <w:trPr>
          <w:trHeight w:val="300"/>
        </w:trPr>
        <w:tc>
          <w:tcPr>
            <w:tcW w:w="1683" w:type="dxa"/>
            <w:gridSpan w:val="3"/>
          </w:tcPr>
          <w:p w:rsidR="008046ED" w:rsidRPr="008C1C79" w:rsidRDefault="008046ED" w:rsidP="001128A0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  <w:tc>
          <w:tcPr>
            <w:tcW w:w="8279" w:type="dxa"/>
            <w:gridSpan w:val="14"/>
          </w:tcPr>
          <w:p w:rsidR="008046ED" w:rsidRPr="008C1C79" w:rsidRDefault="008046ED" w:rsidP="001128A0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</w:tr>
      <w:tr w:rsidR="008046ED" w:rsidRPr="0008373A" w:rsidTr="001128A0">
        <w:trPr>
          <w:trHeight w:val="300"/>
        </w:trPr>
        <w:tc>
          <w:tcPr>
            <w:tcW w:w="1683" w:type="dxa"/>
            <w:gridSpan w:val="3"/>
          </w:tcPr>
          <w:p w:rsidR="008046ED" w:rsidRPr="008C1C79" w:rsidRDefault="008046ED" w:rsidP="001128A0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  <w:tc>
          <w:tcPr>
            <w:tcW w:w="8279" w:type="dxa"/>
            <w:gridSpan w:val="14"/>
          </w:tcPr>
          <w:p w:rsidR="008046ED" w:rsidRPr="008C1C79" w:rsidRDefault="008046ED" w:rsidP="001128A0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</w:tr>
      <w:tr w:rsidR="008046ED" w:rsidRPr="0008373A" w:rsidTr="001128A0">
        <w:trPr>
          <w:trHeight w:val="300"/>
        </w:trPr>
        <w:tc>
          <w:tcPr>
            <w:tcW w:w="1683" w:type="dxa"/>
            <w:gridSpan w:val="3"/>
          </w:tcPr>
          <w:p w:rsidR="008046ED" w:rsidRPr="008C1C79" w:rsidRDefault="008046ED" w:rsidP="001128A0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  <w:tc>
          <w:tcPr>
            <w:tcW w:w="8279" w:type="dxa"/>
            <w:gridSpan w:val="14"/>
          </w:tcPr>
          <w:p w:rsidR="008046ED" w:rsidRPr="008C1C79" w:rsidRDefault="008046ED" w:rsidP="001128A0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</w:tr>
      <w:tr w:rsidR="008046ED" w:rsidRPr="0008373A" w:rsidTr="00143353">
        <w:trPr>
          <w:trHeight w:val="2425"/>
        </w:trPr>
        <w:tc>
          <w:tcPr>
            <w:tcW w:w="9962" w:type="dxa"/>
            <w:gridSpan w:val="17"/>
          </w:tcPr>
          <w:p w:rsidR="008046ED" w:rsidRPr="008C1C79" w:rsidRDefault="008046ED" w:rsidP="001128A0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企业基本情况</w:t>
            </w:r>
          </w:p>
          <w:p w:rsidR="008046ED" w:rsidRPr="008C1C79" w:rsidRDefault="008046ED" w:rsidP="004702B7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</w:tr>
      <w:tr w:rsidR="008046ED" w:rsidRPr="0008373A" w:rsidTr="0008373A">
        <w:tc>
          <w:tcPr>
            <w:tcW w:w="1423" w:type="dxa"/>
            <w:gridSpan w:val="2"/>
          </w:tcPr>
          <w:p w:rsidR="008046ED" w:rsidRPr="008C1C79" w:rsidRDefault="008046ED" w:rsidP="004702B7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企业类型</w:t>
            </w:r>
          </w:p>
        </w:tc>
        <w:tc>
          <w:tcPr>
            <w:tcW w:w="1423" w:type="dxa"/>
            <w:gridSpan w:val="2"/>
          </w:tcPr>
          <w:p w:rsidR="008046ED" w:rsidRPr="008C1C79" w:rsidRDefault="008046ED" w:rsidP="004702B7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一类</w:t>
            </w:r>
          </w:p>
        </w:tc>
        <w:tc>
          <w:tcPr>
            <w:tcW w:w="1423" w:type="dxa"/>
            <w:gridSpan w:val="2"/>
          </w:tcPr>
          <w:p w:rsidR="008046ED" w:rsidRPr="008C1C79" w:rsidRDefault="008046ED" w:rsidP="004702B7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</w:p>
        </w:tc>
        <w:tc>
          <w:tcPr>
            <w:tcW w:w="1423" w:type="dxa"/>
            <w:gridSpan w:val="4"/>
          </w:tcPr>
          <w:p w:rsidR="008046ED" w:rsidRPr="008C1C79" w:rsidRDefault="008046ED" w:rsidP="004702B7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二类</w:t>
            </w:r>
          </w:p>
        </w:tc>
        <w:tc>
          <w:tcPr>
            <w:tcW w:w="1423" w:type="dxa"/>
            <w:gridSpan w:val="3"/>
          </w:tcPr>
          <w:p w:rsidR="008046ED" w:rsidRPr="008C1C79" w:rsidRDefault="008046ED" w:rsidP="004702B7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</w:p>
        </w:tc>
        <w:tc>
          <w:tcPr>
            <w:tcW w:w="1498" w:type="dxa"/>
            <w:gridSpan w:val="3"/>
          </w:tcPr>
          <w:p w:rsidR="008046ED" w:rsidRPr="008C1C79" w:rsidRDefault="008046ED" w:rsidP="004702B7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三类</w:t>
            </w:r>
          </w:p>
        </w:tc>
        <w:tc>
          <w:tcPr>
            <w:tcW w:w="1349" w:type="dxa"/>
          </w:tcPr>
          <w:p w:rsidR="008046ED" w:rsidRPr="008C1C79" w:rsidRDefault="008046ED" w:rsidP="004702B7">
            <w:pPr>
              <w:adjustRightInd w:val="0"/>
              <w:snapToGrid w:val="0"/>
              <w:spacing w:beforeLines="50" w:afterLines="50"/>
              <w:jc w:val="center"/>
              <w:rPr>
                <w:szCs w:val="21"/>
              </w:rPr>
            </w:pPr>
          </w:p>
        </w:tc>
      </w:tr>
      <w:tr w:rsidR="008046ED" w:rsidRPr="0008373A" w:rsidTr="0008373A">
        <w:tc>
          <w:tcPr>
            <w:tcW w:w="8613" w:type="dxa"/>
            <w:gridSpan w:val="16"/>
          </w:tcPr>
          <w:p w:rsidR="008046ED" w:rsidRPr="008C1C79" w:rsidRDefault="008046ED" w:rsidP="0008373A">
            <w:pPr>
              <w:spacing w:line="520" w:lineRule="exact"/>
              <w:jc w:val="left"/>
              <w:rPr>
                <w:szCs w:val="21"/>
              </w:rPr>
            </w:pPr>
            <w:r w:rsidRPr="008C1C79">
              <w:rPr>
                <w:rFonts w:hint="eastAsia"/>
                <w:szCs w:val="21"/>
              </w:rPr>
              <w:t>对照</w:t>
            </w:r>
            <w:r w:rsidRPr="008C1C79">
              <w:rPr>
                <w:szCs w:val="21"/>
              </w:rPr>
              <w:t>2015</w:t>
            </w:r>
            <w:r w:rsidRPr="008C1C79">
              <w:rPr>
                <w:rFonts w:hint="eastAsia"/>
                <w:szCs w:val="21"/>
              </w:rPr>
              <w:t>版《</w:t>
            </w:r>
            <w:r w:rsidRPr="008C1C79">
              <w:rPr>
                <w:rFonts w:ascii="宋体" w:hAnsi="宋体" w:hint="eastAsia"/>
                <w:bCs/>
                <w:szCs w:val="21"/>
              </w:rPr>
              <w:t>汽车维修行业诚信企业评估指标体系</w:t>
            </w:r>
            <w:r w:rsidRPr="008C1C79">
              <w:rPr>
                <w:rFonts w:hint="eastAsia"/>
                <w:szCs w:val="21"/>
              </w:rPr>
              <w:t>》，企业自我打分</w:t>
            </w:r>
          </w:p>
        </w:tc>
        <w:tc>
          <w:tcPr>
            <w:tcW w:w="1349" w:type="dxa"/>
          </w:tcPr>
          <w:p w:rsidR="008046ED" w:rsidRPr="008C1C79" w:rsidRDefault="008046ED" w:rsidP="004702B7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</w:tr>
      <w:tr w:rsidR="008046ED" w:rsidRPr="0008373A" w:rsidTr="0008373A">
        <w:tc>
          <w:tcPr>
            <w:tcW w:w="5211" w:type="dxa"/>
            <w:gridSpan w:val="9"/>
          </w:tcPr>
          <w:p w:rsidR="008046ED" w:rsidRPr="008C1C79" w:rsidRDefault="008046ED" w:rsidP="004702B7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  <w:r w:rsidRPr="008C1C79">
              <w:rPr>
                <w:szCs w:val="21"/>
              </w:rPr>
              <w:t>2013</w:t>
            </w:r>
            <w:r w:rsidRPr="008C1C79">
              <w:rPr>
                <w:rFonts w:hint="eastAsia"/>
                <w:szCs w:val="21"/>
              </w:rPr>
              <w:t>年度质量信誉考核结果</w:t>
            </w:r>
          </w:p>
        </w:tc>
        <w:tc>
          <w:tcPr>
            <w:tcW w:w="1134" w:type="dxa"/>
            <w:gridSpan w:val="3"/>
          </w:tcPr>
          <w:p w:rsidR="008046ED" w:rsidRPr="008C1C79" w:rsidRDefault="008046ED" w:rsidP="004702B7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  <w:r w:rsidRPr="008C1C79">
              <w:rPr>
                <w:szCs w:val="21"/>
              </w:rPr>
              <w:t>AAA</w:t>
            </w:r>
          </w:p>
        </w:tc>
        <w:tc>
          <w:tcPr>
            <w:tcW w:w="1134" w:type="dxa"/>
            <w:gridSpan w:val="2"/>
          </w:tcPr>
          <w:p w:rsidR="008046ED" w:rsidRPr="008C1C79" w:rsidRDefault="008046ED" w:rsidP="004702B7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  <w:tc>
          <w:tcPr>
            <w:tcW w:w="1134" w:type="dxa"/>
            <w:gridSpan w:val="2"/>
          </w:tcPr>
          <w:p w:rsidR="008046ED" w:rsidRPr="008C1C79" w:rsidRDefault="008046ED" w:rsidP="004702B7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  <w:r w:rsidRPr="008C1C79">
              <w:rPr>
                <w:szCs w:val="21"/>
              </w:rPr>
              <w:t>AA</w:t>
            </w:r>
          </w:p>
        </w:tc>
        <w:tc>
          <w:tcPr>
            <w:tcW w:w="1349" w:type="dxa"/>
          </w:tcPr>
          <w:p w:rsidR="008046ED" w:rsidRPr="008C1C79" w:rsidRDefault="008046ED" w:rsidP="004702B7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</w:tr>
      <w:tr w:rsidR="008046ED" w:rsidRPr="0008373A" w:rsidTr="0008373A">
        <w:tc>
          <w:tcPr>
            <w:tcW w:w="5211" w:type="dxa"/>
            <w:gridSpan w:val="9"/>
          </w:tcPr>
          <w:p w:rsidR="008046ED" w:rsidRPr="008C1C79" w:rsidRDefault="008046ED" w:rsidP="004702B7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  <w:r w:rsidRPr="008C1C79">
              <w:rPr>
                <w:szCs w:val="21"/>
              </w:rPr>
              <w:t>2014</w:t>
            </w:r>
            <w:r w:rsidRPr="008C1C79">
              <w:rPr>
                <w:rFonts w:hint="eastAsia"/>
                <w:szCs w:val="21"/>
              </w:rPr>
              <w:t>年度质量信誉考核结果</w:t>
            </w:r>
          </w:p>
        </w:tc>
        <w:tc>
          <w:tcPr>
            <w:tcW w:w="1134" w:type="dxa"/>
            <w:gridSpan w:val="3"/>
          </w:tcPr>
          <w:p w:rsidR="008046ED" w:rsidRPr="008C1C79" w:rsidRDefault="008046ED" w:rsidP="004702B7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  <w:r w:rsidRPr="008C1C79">
              <w:rPr>
                <w:szCs w:val="21"/>
              </w:rPr>
              <w:t>AAA</w:t>
            </w:r>
          </w:p>
        </w:tc>
        <w:tc>
          <w:tcPr>
            <w:tcW w:w="1134" w:type="dxa"/>
            <w:gridSpan w:val="2"/>
          </w:tcPr>
          <w:p w:rsidR="008046ED" w:rsidRPr="008C1C79" w:rsidRDefault="008046ED" w:rsidP="004702B7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  <w:tc>
          <w:tcPr>
            <w:tcW w:w="1134" w:type="dxa"/>
            <w:gridSpan w:val="2"/>
          </w:tcPr>
          <w:p w:rsidR="008046ED" w:rsidRPr="008C1C79" w:rsidRDefault="008046ED" w:rsidP="004702B7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  <w:r w:rsidRPr="008C1C79">
              <w:rPr>
                <w:szCs w:val="21"/>
              </w:rPr>
              <w:t>AA</w:t>
            </w:r>
          </w:p>
        </w:tc>
        <w:tc>
          <w:tcPr>
            <w:tcW w:w="1349" w:type="dxa"/>
          </w:tcPr>
          <w:p w:rsidR="008046ED" w:rsidRPr="008C1C79" w:rsidRDefault="008046ED" w:rsidP="004702B7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</w:tr>
      <w:tr w:rsidR="008046ED" w:rsidRPr="0008373A" w:rsidTr="00ED5C33">
        <w:trPr>
          <w:trHeight w:val="1220"/>
        </w:trPr>
        <w:tc>
          <w:tcPr>
            <w:tcW w:w="4981" w:type="dxa"/>
            <w:gridSpan w:val="8"/>
          </w:tcPr>
          <w:p w:rsidR="008046ED" w:rsidRDefault="008046ED" w:rsidP="008C1C79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  <w:r>
              <w:rPr>
                <w:rFonts w:hint="eastAsia"/>
                <w:szCs w:val="21"/>
              </w:rPr>
              <w:t>以上信息，真实可信，谨此承诺。</w:t>
            </w:r>
          </w:p>
          <w:p w:rsidR="008046ED" w:rsidRDefault="008046ED" w:rsidP="008C1C79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  <w:p w:rsidR="008046ED" w:rsidRDefault="008046ED" w:rsidP="008C1C79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  <w:p w:rsidR="008046ED" w:rsidRDefault="008046ED" w:rsidP="008046ED">
            <w:pPr>
              <w:adjustRightInd w:val="0"/>
              <w:snapToGrid w:val="0"/>
              <w:spacing w:beforeLines="50" w:afterLines="50"/>
              <w:ind w:firstLineChars="1350" w:firstLine="31680"/>
              <w:rPr>
                <w:szCs w:val="21"/>
              </w:rPr>
            </w:pPr>
            <w:r>
              <w:rPr>
                <w:rFonts w:hint="eastAsia"/>
                <w:szCs w:val="21"/>
              </w:rPr>
              <w:t>企业公章</w:t>
            </w:r>
          </w:p>
          <w:p w:rsidR="008046ED" w:rsidRPr="008B2EDA" w:rsidRDefault="008046ED" w:rsidP="008046ED">
            <w:pPr>
              <w:adjustRightInd w:val="0"/>
              <w:snapToGrid w:val="0"/>
              <w:spacing w:beforeLines="50" w:afterLines="50"/>
              <w:ind w:firstLineChars="1200" w:firstLine="31680"/>
              <w:rPr>
                <w:szCs w:val="21"/>
              </w:rPr>
            </w:pPr>
            <w:r>
              <w:rPr>
                <w:szCs w:val="21"/>
              </w:rPr>
              <w:t>2015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4981" w:type="dxa"/>
            <w:gridSpan w:val="9"/>
          </w:tcPr>
          <w:p w:rsidR="008046ED" w:rsidRPr="008C1C79" w:rsidRDefault="008046ED" w:rsidP="008C1C79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  <w:r>
              <w:rPr>
                <w:rFonts w:hint="eastAsia"/>
                <w:szCs w:val="21"/>
              </w:rPr>
              <w:t>行业管理部门或协会签署意见</w:t>
            </w:r>
          </w:p>
          <w:p w:rsidR="008046ED" w:rsidRPr="008C1C79" w:rsidRDefault="008046ED" w:rsidP="008C1C79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  <w:p w:rsidR="008046ED" w:rsidRDefault="008046ED" w:rsidP="008C1C79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  <w:p w:rsidR="008046ED" w:rsidRPr="00270E58" w:rsidRDefault="008046ED" w:rsidP="008046ED">
            <w:pPr>
              <w:adjustRightInd w:val="0"/>
              <w:snapToGrid w:val="0"/>
              <w:spacing w:beforeLines="50" w:afterLines="50"/>
              <w:ind w:firstLineChars="1500" w:firstLine="31680"/>
              <w:rPr>
                <w:szCs w:val="21"/>
              </w:rPr>
            </w:pPr>
            <w:r>
              <w:rPr>
                <w:rFonts w:hint="eastAsia"/>
                <w:szCs w:val="21"/>
              </w:rPr>
              <w:t>公章</w:t>
            </w:r>
          </w:p>
          <w:p w:rsidR="008046ED" w:rsidRDefault="008046ED" w:rsidP="008046ED">
            <w:pPr>
              <w:adjustRightInd w:val="0"/>
              <w:snapToGrid w:val="0"/>
              <w:spacing w:beforeLines="50" w:afterLines="50"/>
              <w:ind w:firstLineChars="1250" w:firstLine="31680"/>
              <w:rPr>
                <w:szCs w:val="21"/>
              </w:rPr>
            </w:pPr>
            <w:r>
              <w:rPr>
                <w:szCs w:val="21"/>
              </w:rPr>
              <w:t>2015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日</w:t>
            </w:r>
          </w:p>
          <w:p w:rsidR="008046ED" w:rsidRPr="008C1C79" w:rsidRDefault="008046ED" w:rsidP="008C1C79">
            <w:pPr>
              <w:adjustRightInd w:val="0"/>
              <w:snapToGrid w:val="0"/>
              <w:spacing w:beforeLines="50" w:afterLines="50"/>
              <w:rPr>
                <w:szCs w:val="21"/>
              </w:rPr>
            </w:pPr>
          </w:p>
        </w:tc>
      </w:tr>
    </w:tbl>
    <w:p w:rsidR="008046ED" w:rsidRPr="008B645F" w:rsidRDefault="008046ED" w:rsidP="003B613F"/>
    <w:sectPr w:rsidR="008046ED" w:rsidRPr="008B645F" w:rsidSect="008C1C79">
      <w:pgSz w:w="11906" w:h="16838"/>
      <w:pgMar w:top="993" w:right="1080" w:bottom="935" w:left="108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B645F"/>
    <w:rsid w:val="00006559"/>
    <w:rsid w:val="000719D1"/>
    <w:rsid w:val="0008373A"/>
    <w:rsid w:val="000E649E"/>
    <w:rsid w:val="001128A0"/>
    <w:rsid w:val="00134C73"/>
    <w:rsid w:val="00143353"/>
    <w:rsid w:val="00186B0C"/>
    <w:rsid w:val="00192DC6"/>
    <w:rsid w:val="001A64FB"/>
    <w:rsid w:val="00246B8B"/>
    <w:rsid w:val="00270E58"/>
    <w:rsid w:val="002E3500"/>
    <w:rsid w:val="003B613F"/>
    <w:rsid w:val="004702B7"/>
    <w:rsid w:val="004B5614"/>
    <w:rsid w:val="004C576F"/>
    <w:rsid w:val="00593E57"/>
    <w:rsid w:val="005A7F30"/>
    <w:rsid w:val="005E7E48"/>
    <w:rsid w:val="00652273"/>
    <w:rsid w:val="00677CEA"/>
    <w:rsid w:val="006F29D9"/>
    <w:rsid w:val="006F4371"/>
    <w:rsid w:val="00790743"/>
    <w:rsid w:val="00793F8A"/>
    <w:rsid w:val="007A7F8E"/>
    <w:rsid w:val="007F7124"/>
    <w:rsid w:val="008046ED"/>
    <w:rsid w:val="00821DF3"/>
    <w:rsid w:val="00830F8E"/>
    <w:rsid w:val="00831517"/>
    <w:rsid w:val="0089486E"/>
    <w:rsid w:val="008B2EDA"/>
    <w:rsid w:val="008B645F"/>
    <w:rsid w:val="008C1C79"/>
    <w:rsid w:val="008D3C3C"/>
    <w:rsid w:val="008E4D52"/>
    <w:rsid w:val="00BA0AFF"/>
    <w:rsid w:val="00BA5807"/>
    <w:rsid w:val="00C03A4B"/>
    <w:rsid w:val="00C90BA0"/>
    <w:rsid w:val="00CC77D3"/>
    <w:rsid w:val="00D00452"/>
    <w:rsid w:val="00D11797"/>
    <w:rsid w:val="00E05C32"/>
    <w:rsid w:val="00E613DC"/>
    <w:rsid w:val="00ED5C33"/>
    <w:rsid w:val="00F526ED"/>
    <w:rsid w:val="00FC7C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0AFF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8B645F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63</TotalTime>
  <Pages>1</Pages>
  <Words>44</Words>
  <Characters>257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Hcx</dc:creator>
  <cp:keywords/>
  <dc:description/>
  <cp:lastModifiedBy>User</cp:lastModifiedBy>
  <cp:revision>17</cp:revision>
  <cp:lastPrinted>2015-07-23T03:11:00Z</cp:lastPrinted>
  <dcterms:created xsi:type="dcterms:W3CDTF">2013-03-28T09:56:00Z</dcterms:created>
  <dcterms:modified xsi:type="dcterms:W3CDTF">2015-07-23T05:56:00Z</dcterms:modified>
</cp:coreProperties>
</file>