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26A" w:rsidRDefault="0069126A" w:rsidP="008D556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5</w:t>
      </w:r>
    </w:p>
    <w:p w:rsidR="0069126A" w:rsidRPr="00390DC6" w:rsidRDefault="0069126A" w:rsidP="008D556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2013—2014</w:t>
      </w:r>
      <w:r>
        <w:rPr>
          <w:rFonts w:hint="eastAsia"/>
          <w:b/>
          <w:sz w:val="32"/>
          <w:szCs w:val="32"/>
        </w:rPr>
        <w:t>年度汽车维修诚信企业（省、自治区、直辖</w:t>
      </w:r>
      <w:r w:rsidRPr="00390DC6">
        <w:rPr>
          <w:rFonts w:hint="eastAsia"/>
          <w:b/>
          <w:sz w:val="32"/>
          <w:szCs w:val="32"/>
        </w:rPr>
        <w:t>市）汇总表</w:t>
      </w:r>
    </w:p>
    <w:p w:rsidR="0069126A" w:rsidRDefault="0069126A" w:rsidP="008D556C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59"/>
        <w:gridCol w:w="9003"/>
      </w:tblGrid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A2051E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A2051E">
              <w:rPr>
                <w:rFonts w:hint="eastAsia"/>
                <w:sz w:val="24"/>
                <w:szCs w:val="24"/>
              </w:rPr>
              <w:t>企业名称</w:t>
            </w: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69126A" w:rsidRPr="00A2051E" w:rsidTr="00A2051E">
        <w:tc>
          <w:tcPr>
            <w:tcW w:w="959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9003" w:type="dxa"/>
          </w:tcPr>
          <w:p w:rsidR="0069126A" w:rsidRPr="00A2051E" w:rsidRDefault="0069126A" w:rsidP="00BC7618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</w:tbl>
    <w:p w:rsidR="0069126A" w:rsidRDefault="0069126A" w:rsidP="00BC7618">
      <w:pPr>
        <w:adjustRightInd w:val="0"/>
        <w:snapToGrid w:val="0"/>
        <w:spacing w:beforeLines="5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>
        <w:rPr>
          <w:rFonts w:hint="eastAsia"/>
          <w:sz w:val="28"/>
          <w:szCs w:val="28"/>
        </w:rPr>
        <w:t>（公章）</w:t>
      </w:r>
    </w:p>
    <w:p w:rsidR="0069126A" w:rsidRPr="008D556C" w:rsidRDefault="0069126A" w:rsidP="00C72990">
      <w:pPr>
        <w:adjustRightInd w:val="0"/>
        <w:snapToGrid w:val="0"/>
        <w:spacing w:beforeLines="150"/>
        <w:ind w:firstLineChars="190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填报日期：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sectPr w:rsidR="0069126A" w:rsidRPr="008D556C" w:rsidSect="008D556C">
      <w:pgSz w:w="11906" w:h="16838"/>
      <w:pgMar w:top="1135" w:right="1080" w:bottom="993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556C"/>
    <w:rsid w:val="00030ACA"/>
    <w:rsid w:val="00080CE7"/>
    <w:rsid w:val="000E77F2"/>
    <w:rsid w:val="00152BA1"/>
    <w:rsid w:val="001740DB"/>
    <w:rsid w:val="00313085"/>
    <w:rsid w:val="00360C29"/>
    <w:rsid w:val="00376131"/>
    <w:rsid w:val="00390DC6"/>
    <w:rsid w:val="00451E9E"/>
    <w:rsid w:val="00640DB8"/>
    <w:rsid w:val="0069126A"/>
    <w:rsid w:val="0076530B"/>
    <w:rsid w:val="0078179D"/>
    <w:rsid w:val="008478BF"/>
    <w:rsid w:val="00885DAB"/>
    <w:rsid w:val="008A2F5B"/>
    <w:rsid w:val="008D556C"/>
    <w:rsid w:val="009C3AE9"/>
    <w:rsid w:val="009D468E"/>
    <w:rsid w:val="00A16753"/>
    <w:rsid w:val="00A2051E"/>
    <w:rsid w:val="00AB244B"/>
    <w:rsid w:val="00AE0E86"/>
    <w:rsid w:val="00B72243"/>
    <w:rsid w:val="00BA0AFF"/>
    <w:rsid w:val="00BA4C4A"/>
    <w:rsid w:val="00BC7618"/>
    <w:rsid w:val="00C72990"/>
    <w:rsid w:val="00CB1672"/>
    <w:rsid w:val="00CB40E7"/>
    <w:rsid w:val="00D321E6"/>
    <w:rsid w:val="00D65436"/>
    <w:rsid w:val="00E56F53"/>
    <w:rsid w:val="00E6168B"/>
    <w:rsid w:val="00EF5277"/>
    <w:rsid w:val="00F42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AF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D556C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1</Pages>
  <Words>27</Words>
  <Characters>155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Hcx</dc:creator>
  <cp:keywords/>
  <dc:description/>
  <cp:lastModifiedBy>User</cp:lastModifiedBy>
  <cp:revision>8</cp:revision>
  <dcterms:created xsi:type="dcterms:W3CDTF">2013-03-28T09:45:00Z</dcterms:created>
  <dcterms:modified xsi:type="dcterms:W3CDTF">2015-07-23T03:09:00Z</dcterms:modified>
</cp:coreProperties>
</file>