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87A" w:rsidRDefault="00E3787A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</w:t>
      </w:r>
      <w:r>
        <w:rPr>
          <w:b/>
          <w:sz w:val="28"/>
          <w:szCs w:val="28"/>
        </w:rPr>
        <w:t>3</w:t>
      </w:r>
    </w:p>
    <w:p w:rsidR="00E3787A" w:rsidRDefault="00E3787A">
      <w:pPr>
        <w:jc w:val="center"/>
        <w:rPr>
          <w:rFonts w:ascii="宋体" w:cs="宋体"/>
          <w:b/>
          <w:color w:val="000000"/>
          <w:kern w:val="0"/>
          <w:sz w:val="32"/>
          <w:szCs w:val="32"/>
        </w:rPr>
      </w:pPr>
      <w:r>
        <w:rPr>
          <w:rFonts w:hint="eastAsia"/>
          <w:b/>
          <w:sz w:val="32"/>
          <w:szCs w:val="32"/>
        </w:rPr>
        <w:t>中国汽车维修行业协会汽车维修企业会员</w:t>
      </w:r>
    </w:p>
    <w:p w:rsidR="00E3787A" w:rsidRPr="00DC037F" w:rsidRDefault="00E3787A" w:rsidP="00144710">
      <w:pPr>
        <w:jc w:val="center"/>
        <w:rPr>
          <w:rFonts w:ascii="宋体" w:cs="宋体"/>
          <w:b/>
          <w:color w:val="000000"/>
          <w:kern w:val="0"/>
          <w:sz w:val="24"/>
          <w:szCs w:val="24"/>
        </w:rPr>
      </w:pPr>
      <w:r w:rsidRPr="00DC037F">
        <w:rPr>
          <w:rFonts w:ascii="宋体" w:cs="宋体" w:hint="eastAsia"/>
          <w:b/>
          <w:color w:val="000000"/>
          <w:kern w:val="0"/>
          <w:sz w:val="24"/>
          <w:szCs w:val="24"/>
        </w:rPr>
        <w:t>（不含</w:t>
      </w:r>
      <w:r w:rsidRPr="00DC037F">
        <w:rPr>
          <w:rFonts w:ascii="宋体" w:cs="宋体"/>
          <w:b/>
          <w:color w:val="000000"/>
          <w:kern w:val="0"/>
          <w:sz w:val="24"/>
          <w:szCs w:val="24"/>
        </w:rPr>
        <w:t>2015</w:t>
      </w:r>
      <w:r w:rsidRPr="00DC037F">
        <w:rPr>
          <w:rFonts w:ascii="宋体" w:cs="宋体" w:hint="eastAsia"/>
          <w:b/>
          <w:color w:val="000000"/>
          <w:kern w:val="0"/>
          <w:sz w:val="24"/>
          <w:szCs w:val="24"/>
        </w:rPr>
        <w:t>年新会员）</w:t>
      </w:r>
    </w:p>
    <w:tbl>
      <w:tblPr>
        <w:tblW w:w="64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415"/>
      </w:tblGrid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安徽蚌埠市运通交通服务有限公司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安徽省合肥小汽车维修服务有限责任公司</w:t>
            </w:r>
          </w:p>
        </w:tc>
      </w:tr>
      <w:tr w:rsidR="00E3787A" w:rsidRPr="00DC037F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安徽阜阳市通达交通服务有限公司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北京祥龙博瑞汽车服务（集团）有限公司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北京首汽汽车修理有限公司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北京北汽出租汽车集团有限责任公司汽车修理分公司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北京三四零一汽车服务有限公司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北京天木汽车修理有限公司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北京丰顺路宝汽车服务有限公司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北京市海通汽车修理厂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北京顺利通汽车修理厂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北京博瑞燕美汽车变速箱维修服务有限公司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北京首汽助友汽车流动维修有限责任公司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北京市博瑞顺和汽车销售服务有限公司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北京京宝行汽车销售服务有限公司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北京润宏迪汽车服务有限公司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北京爱马社汽车销售有限公司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北京首汽腾迪汽车销售服务有限公司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北京银建汽车修理有限公司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北京京龙博派商贸有限公司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厦门辉达汽车修配有限公司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福建通海集团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甘肃赛亚汽车销售服务有限公司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广州市梅花园汽车修理厂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恩平市伟明汽车修配美容有限公司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合众汽车销售服务（中国）有限公司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广州市白云区卓捷汽车修配厂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玉林市宏远汽车维修有限公司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桂林市万里顺汽车维修有限公司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贵港市港兴服务公司进口汽车维修一厂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贵州华通汽车贸易服务有限公司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贵州省人民政府办公厅汽车修配厂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海口安捷汽车检测维修服务有限公司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河北省张家口汽车修理总公司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河北省省直机关汽车维修服务总公司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河南平安大众汽车修理有限公司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安阳市豫北小汽车修理厂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郑州新港源汽车服务有限公司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黑龙江成功博世汽车服务有限公司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哈尔滨市运输有限责任公司二分公司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湖北省直机关汽车维修中心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恩施新长城汽车销售服务有限公司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湖北三江航天万山特种车辆有限公司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湖北华美汽车服务连锁有限公司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湘潭县易俗河镇粤海汽修厂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株洲市华天汽车服务有限公司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郴州市恒驰汽车贸易有限公司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南京市黄埔汽车修理厂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南京金鹰苏星汽车销售服务有限公司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江苏华海汽车销售服务有限公司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江阴市南华汽车维修有限公司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哈斯维尔汽修管理（苏州）有限公司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南京绅华汽车贸易有限公司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江苏外汽汽车维修服务有限公司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江苏九易汽车服务有限公司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江西省翔笛汽车服务有限公司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江西长运股份有限责任公司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大连普兰店市鑫鸿运汽车修配厂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抚顺万众汽车销售维修有限责任公司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辽宁省丹东盛亿经贸有限责任公司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辽宁兴旗汽车销售服务有限公司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抚顺市双益汽车服务有限公司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呼和浩特市金海汽车服务有限责任公司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银川德天厚汽车服务有限公司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新国线济南运输有限公司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济南华通汽车有限公司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青岛大学海源汽车销售服务有限公司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润华集团山东汽车修理有限公司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山东中鑫之宝汽车销售服务有限公司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聊城北斗汽车投资管理有限公司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中国一汽山西太原国宏汽修特约维修中心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陕西伊势威置业有限责任公司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汉中市荣坤汽车工贸有限责任公司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陕西省汉中市汽车修配总厂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陕西车行天下汽车服务有限公司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西安市临潼区宏昌汽车服务有限公司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汉中市汉源汽车贸易服务有限公司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城固县燎原大众汽车服务有限责任公司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蒲城博驰汽车贸易有限公司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陕西诚信达汽车服务有限公司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西安龙达汽车修理有限公司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白水县恺泽汽车服务会所有限责任公司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西安百援汽车商务服务有限公司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西安阎良之星汽车维修服务有限公司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汉中市天顺汽车服务有限责任公司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陕西永久汽车服务有限公司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西安大通汽车服务有限公司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西安大通百恒汽车服务有限公司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西安捷安通汽车工贸有限公司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上海市汽车修理有限公司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上海幼狮高级轿车修理总厂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上海国际汽车零部件采购中心有限公司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成都驰达实业有限公司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四川省通川汽车服务有限公司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成都市兴昌荣汽车销售维修有限责任公司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四川银鑫汽车服务有限公司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成都鑫昌隆贸易有限公司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四川贵旺汽车销售有限公司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乐山市红中车业有限公司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广元市金枪汽车技术服务有限公司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天津市海湾汽车服务有限公司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西藏协合车业有限公司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兰坪县昌鸿汽车服务有限责任公司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迪庆州兴荣汽车工贸有限责任公司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浙江裕都汽车有限公司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杭州园林汽车服务有限公司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浙江省台州金桥集团有限公司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浙江省永康市城南汽车维修厂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衢州市柯城中山汽车修理厂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浙江萨塔控股有限公司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重庆市华成汽车维修有限公司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重庆世纪汽车贸易有限公司</w:t>
            </w:r>
          </w:p>
        </w:tc>
      </w:tr>
      <w:tr w:rsidR="00E3787A" w:rsidTr="00871E6B">
        <w:trPr>
          <w:trHeight w:val="193"/>
        </w:trPr>
        <w:tc>
          <w:tcPr>
            <w:tcW w:w="6415" w:type="dxa"/>
            <w:tcBorders>
              <w:top w:val="nil"/>
              <w:left w:val="nil"/>
              <w:bottom w:val="nil"/>
              <w:right w:val="nil"/>
            </w:tcBorders>
          </w:tcPr>
          <w:p w:rsidR="00E3787A" w:rsidRPr="00871E6B" w:rsidRDefault="00E3787A" w:rsidP="00871E6B">
            <w:pPr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871E6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重庆市云阳县宏威名车维修中心</w:t>
            </w:r>
          </w:p>
        </w:tc>
      </w:tr>
    </w:tbl>
    <w:p w:rsidR="00E3787A" w:rsidRDefault="00E3787A">
      <w:pPr>
        <w:spacing w:line="360" w:lineRule="auto"/>
        <w:rPr>
          <w:rFonts w:ascii="宋体" w:cs="宋体"/>
          <w:color w:val="000000"/>
          <w:kern w:val="0"/>
          <w:sz w:val="24"/>
          <w:szCs w:val="24"/>
        </w:rPr>
      </w:pPr>
    </w:p>
    <w:sectPr w:rsidR="00E3787A" w:rsidSect="007F49FA">
      <w:pgSz w:w="11906" w:h="16838"/>
      <w:pgMar w:top="1440" w:right="1800" w:bottom="1327" w:left="1800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56A0D"/>
    <w:rsid w:val="00057848"/>
    <w:rsid w:val="000A1FEC"/>
    <w:rsid w:val="00124A60"/>
    <w:rsid w:val="00144710"/>
    <w:rsid w:val="00156A0D"/>
    <w:rsid w:val="001718D3"/>
    <w:rsid w:val="00183AB5"/>
    <w:rsid w:val="001B7054"/>
    <w:rsid w:val="001C1529"/>
    <w:rsid w:val="002474DD"/>
    <w:rsid w:val="00292F2B"/>
    <w:rsid w:val="002D4424"/>
    <w:rsid w:val="003A4B5C"/>
    <w:rsid w:val="00486501"/>
    <w:rsid w:val="004A0A53"/>
    <w:rsid w:val="004C2604"/>
    <w:rsid w:val="004E4975"/>
    <w:rsid w:val="00644594"/>
    <w:rsid w:val="006A143D"/>
    <w:rsid w:val="00713546"/>
    <w:rsid w:val="00713B8D"/>
    <w:rsid w:val="00792601"/>
    <w:rsid w:val="007A1BCB"/>
    <w:rsid w:val="007F49FA"/>
    <w:rsid w:val="00846F2B"/>
    <w:rsid w:val="00871E6B"/>
    <w:rsid w:val="00877218"/>
    <w:rsid w:val="008D4058"/>
    <w:rsid w:val="00994CB3"/>
    <w:rsid w:val="009D5E47"/>
    <w:rsid w:val="00A062FE"/>
    <w:rsid w:val="00A2125A"/>
    <w:rsid w:val="00BC1F98"/>
    <w:rsid w:val="00C20986"/>
    <w:rsid w:val="00C33AF1"/>
    <w:rsid w:val="00CB1553"/>
    <w:rsid w:val="00CE7D19"/>
    <w:rsid w:val="00D353B6"/>
    <w:rsid w:val="00D666B3"/>
    <w:rsid w:val="00DB1474"/>
    <w:rsid w:val="00DC037F"/>
    <w:rsid w:val="00DF3B5D"/>
    <w:rsid w:val="00E05BE5"/>
    <w:rsid w:val="00E3787A"/>
    <w:rsid w:val="00E60257"/>
    <w:rsid w:val="00E7456F"/>
    <w:rsid w:val="00EA25AD"/>
    <w:rsid w:val="00F512ED"/>
    <w:rsid w:val="00FB4BE3"/>
    <w:rsid w:val="369E25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7F49FA"/>
    <w:pPr>
      <w:widowControl w:val="0"/>
      <w:jc w:val="both"/>
    </w:pPr>
    <w:rPr>
      <w:rFonts w:ascii="Calibri" w:hAnsi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7F49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7F49FA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7F49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7F49FA"/>
    <w:rPr>
      <w:rFonts w:cs="Times New Roman"/>
      <w:sz w:val="18"/>
      <w:szCs w:val="18"/>
    </w:rPr>
  </w:style>
  <w:style w:type="table" w:styleId="TableGrid">
    <w:name w:val="Table Grid"/>
    <w:basedOn w:val="TableNormal"/>
    <w:uiPriority w:val="99"/>
    <w:locked/>
    <w:rsid w:val="007F49FA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1">
    <w:name w:val="No Spacing1"/>
    <w:uiPriority w:val="99"/>
    <w:rsid w:val="007F49FA"/>
    <w:pPr>
      <w:widowControl w:val="0"/>
      <w:jc w:val="both"/>
    </w:pPr>
    <w:rPr>
      <w:rFonts w:ascii="Calibri" w:hAnsi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4</Pages>
  <Words>271</Words>
  <Characters>1546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</dc:title>
  <dc:subject/>
  <dc:creator>User</dc:creator>
  <cp:keywords/>
  <dc:description/>
  <cp:lastModifiedBy>User</cp:lastModifiedBy>
  <cp:revision>3</cp:revision>
  <dcterms:created xsi:type="dcterms:W3CDTF">2013-03-28T02:58:00Z</dcterms:created>
  <dcterms:modified xsi:type="dcterms:W3CDTF">2015-07-23T03:03:00Z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2052-9.1.0.5132</vt:lpwstr>
  </property>
</Properties>
</file>